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9F473" w14:textId="5464CF9E" w:rsidR="00E95750" w:rsidRDefault="00FA39D5" w:rsidP="00C83B03">
      <w:pPr>
        <w:jc w:val="right"/>
        <w:rPr>
          <w:noProof/>
        </w:rPr>
      </w:pPr>
      <w:r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6E389C0F" wp14:editId="1CCF92BB">
                <wp:simplePos x="0" y="0"/>
                <wp:positionH relativeFrom="column">
                  <wp:posOffset>5308600</wp:posOffset>
                </wp:positionH>
                <wp:positionV relativeFrom="page">
                  <wp:posOffset>361950</wp:posOffset>
                </wp:positionV>
                <wp:extent cx="5208905" cy="654050"/>
                <wp:effectExtent l="0" t="0" r="0" b="0"/>
                <wp:wrapNone/>
                <wp:docPr id="15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8905" cy="654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D1FFBE2" w14:textId="0BAA57D9" w:rsidR="00455DCA" w:rsidRPr="00455DCA" w:rsidRDefault="00455DCA" w:rsidP="00455DCA">
                            <w:pPr>
                              <w:pStyle w:val="Quote"/>
                              <w:rPr>
                                <w:color w:val="FFFFFF" w:themeColor="background1"/>
                                <w:sz w:val="72"/>
                                <w:szCs w:val="72"/>
                                <w:lang w:val="en-GB"/>
                              </w:rPr>
                            </w:pPr>
                            <w:r w:rsidRPr="00455DCA">
                              <w:rPr>
                                <w:color w:val="FFFFFF" w:themeColor="background1"/>
                                <w:sz w:val="72"/>
                                <w:szCs w:val="72"/>
                                <w:lang w:val="en-GB"/>
                              </w:rPr>
                              <w:t xml:space="preserve"> FOR </w:t>
                            </w:r>
                            <w:r w:rsidR="00FA39D5">
                              <w:rPr>
                                <w:color w:val="FFFFFF" w:themeColor="background1"/>
                                <w:sz w:val="72"/>
                                <w:szCs w:val="72"/>
                                <w:lang w:val="en-GB"/>
                              </w:rPr>
                              <w:t>LEASE</w:t>
                            </w:r>
                          </w:p>
                          <w:p w14:paraId="3F5F0BF1" w14:textId="3088DA00" w:rsidR="00DF5A27" w:rsidRPr="00455DCA" w:rsidRDefault="00DF5A27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hAnsi="Arial" w:cs="Arial"/>
                                <w:color w:val="FFFFFF" w:themeColor="background1"/>
                                <w:w w:val="8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389C0F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418pt;margin-top:28.5pt;width:410.15pt;height:51.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" filled="f" fillcolor="#fffffe" stroked="f" strokecolor="#212120" insetpen="t">
                <v:textbox inset="2.88pt,2.88pt,2.88pt,2.88pt">
                  <w:txbxContent>
                    <w:p w14:paraId="0D1FFBE2" w14:textId="0BAA57D9" w:rsidR="00455DCA" w:rsidRPr="00455DCA" w:rsidRDefault="00455DCA" w:rsidP="00455DCA">
                      <w:pPr>
                        <w:pStyle w:val="Quote"/>
                        <w:rPr>
                          <w:color w:val="FFFFFF" w:themeColor="background1"/>
                          <w:sz w:val="72"/>
                          <w:szCs w:val="72"/>
                          <w:lang w:val="en-GB"/>
                        </w:rPr>
                      </w:pPr>
                      <w:r w:rsidRPr="00455DCA">
                        <w:rPr>
                          <w:color w:val="FFFFFF" w:themeColor="background1"/>
                          <w:sz w:val="72"/>
                          <w:szCs w:val="72"/>
                          <w:lang w:val="en-GB"/>
                        </w:rPr>
                        <w:t xml:space="preserve"> FOR </w:t>
                      </w:r>
                      <w:r w:rsidR="00FA39D5">
                        <w:rPr>
                          <w:color w:val="FFFFFF" w:themeColor="background1"/>
                          <w:sz w:val="72"/>
                          <w:szCs w:val="72"/>
                          <w:lang w:val="en-GB"/>
                        </w:rPr>
                        <w:t>LEASE</w:t>
                      </w:r>
                    </w:p>
                    <w:p w14:paraId="3F5F0BF1" w14:textId="3088DA00" w:rsidR="00DF5A27" w:rsidRPr="00455DCA" w:rsidRDefault="00DF5A27" w:rsidP="00DF5A27">
                      <w:pPr>
                        <w:widowControl w:val="0"/>
                        <w:spacing w:line="600" w:lineRule="exact"/>
                        <w:rPr>
                          <w:rFonts w:ascii="Arial" w:hAnsi="Arial" w:cs="Arial"/>
                          <w:color w:val="FFFFFF" w:themeColor="background1"/>
                          <w:w w:val="8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455DCA">
        <w:rPr>
          <w:noProof/>
        </w:rPr>
        <w:drawing>
          <wp:anchor distT="0" distB="0" distL="114300" distR="114300" simplePos="0" relativeHeight="251677184" behindDoc="0" locked="0" layoutInCell="1" allowOverlap="1" wp14:anchorId="5A154133" wp14:editId="3A7DB9B7">
            <wp:simplePos x="0" y="0"/>
            <wp:positionH relativeFrom="column">
              <wp:posOffset>542925</wp:posOffset>
            </wp:positionH>
            <wp:positionV relativeFrom="paragraph">
              <wp:posOffset>10277475</wp:posOffset>
            </wp:positionV>
            <wp:extent cx="1192405" cy="1207006"/>
            <wp:effectExtent l="0" t="0" r="8255" b="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405" cy="1207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DCA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413FDC39" wp14:editId="3C493A3A">
                <wp:simplePos x="0" y="0"/>
                <wp:positionH relativeFrom="margin">
                  <wp:posOffset>9525</wp:posOffset>
                </wp:positionH>
                <wp:positionV relativeFrom="page">
                  <wp:posOffset>168275</wp:posOffset>
                </wp:positionV>
                <wp:extent cx="9601200" cy="1028700"/>
                <wp:effectExtent l="0" t="0" r="0" b="0"/>
                <wp:wrapNone/>
                <wp:docPr id="1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1028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E94E41"/>
                            </a:gs>
                            <a:gs pos="100000">
                              <a:srgbClr val="8F2E28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4F938F" id="Rectangle 20" o:spid="_x0000_s1026" style="position:absolute;margin-left:.75pt;margin-top:13.25pt;width:756pt;height:81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" fillcolor="#e94e41" stroked="f" strokecolor="#212120" insetpen="t">
                <v:fill color2="#8f2e28" rotate="t" angle="90" focus="100%" type="gradient"/>
                <v:shadow color="#dcd6d4"/>
                <v:textbox inset="2.88pt,2.88pt,2.88pt,2.88pt"/>
                <w10:wrap anchorx="margin" anchory="page"/>
              </v:rect>
            </w:pict>
          </mc:Fallback>
        </mc:AlternateContent>
      </w:r>
      <w:r w:rsidR="00455DCA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7968" behindDoc="0" locked="0" layoutInCell="1" allowOverlap="1" wp14:anchorId="0A4A4F16" wp14:editId="76A040AE">
                <wp:simplePos x="0" y="0"/>
                <wp:positionH relativeFrom="margin">
                  <wp:posOffset>200025</wp:posOffset>
                </wp:positionH>
                <wp:positionV relativeFrom="margin">
                  <wp:posOffset>9934575</wp:posOffset>
                </wp:positionV>
                <wp:extent cx="1914525" cy="361950"/>
                <wp:effectExtent l="0" t="0" r="9525" b="0"/>
                <wp:wrapTopAndBottom/>
                <wp:docPr id="14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19C01BE" w14:textId="4F771A3C" w:rsidR="00DF5A27" w:rsidRDefault="00455DCA" w:rsidP="00455DCA">
                            <w:pPr>
                              <w:widowControl w:val="0"/>
                              <w:spacing w:line="440" w:lineRule="exact"/>
                              <w:rPr>
                                <w:rFonts w:ascii="Arial" w:hAnsi="Arial" w:cs="Arial"/>
                                <w:color w:val="73624A"/>
                                <w:w w:val="8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color w:val="auto"/>
                                <w:kern w:val="0"/>
                                <w:sz w:val="24"/>
                                <w:szCs w:val="24"/>
                                <w:lang w:bidi="en-GB"/>
                              </w:rPr>
                              <w:drawing>
                                <wp:inline distT="0" distB="0" distL="0" distR="0" wp14:anchorId="27365AB9" wp14:editId="1F345E9E">
                                  <wp:extent cx="1840865" cy="1407371"/>
                                  <wp:effectExtent l="0" t="0" r="6985" b="2540"/>
                                  <wp:docPr id="173" name="Picture 1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7" name="Picture 157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0865" cy="14073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A4F16" id="Text Box 147" o:spid="_x0000_s1027" type="#_x0000_t202" style="position:absolute;left:0;text-align:left;margin-left:15.75pt;margin-top:782.25pt;width:150.75pt;height:28.5pt;z-index:25166796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" filled="f" fillcolor="#fffffe" stroked="f" strokecolor="#212120" insetpen="t">
                <v:textbox inset="2.88pt,2.88pt,2.88pt,2.88pt">
                  <w:txbxContent>
                    <w:p w14:paraId="719C01BE" w14:textId="4F771A3C" w:rsidR="00DF5A27" w:rsidRDefault="00455DCA" w:rsidP="00455DCA">
                      <w:pPr>
                        <w:widowControl w:val="0"/>
                        <w:spacing w:line="440" w:lineRule="exact"/>
                        <w:rPr>
                          <w:rFonts w:ascii="Arial" w:hAnsi="Arial" w:cs="Arial"/>
                          <w:color w:val="73624A"/>
                          <w:w w:val="80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color w:val="auto"/>
                          <w:kern w:val="0"/>
                          <w:sz w:val="24"/>
                          <w:szCs w:val="24"/>
                          <w:lang w:bidi="en-GB"/>
                        </w:rPr>
                        <w:drawing>
                          <wp:inline distT="0" distB="0" distL="0" distR="0" wp14:anchorId="27365AB9" wp14:editId="1F345E9E">
                            <wp:extent cx="1840865" cy="1407371"/>
                            <wp:effectExtent l="0" t="0" r="6985" b="2540"/>
                            <wp:docPr id="173" name="Picture 1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" name="Picture 157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0865" cy="14073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455DCA" w:rsidRPr="00455DCA">
        <w:rPr>
          <w:noProof/>
        </w:rPr>
        <w:t xml:space="preserve">  </w:t>
      </w:r>
    </w:p>
    <w:p w14:paraId="2515260C" w14:textId="77777777" w:rsidR="00E95750" w:rsidRDefault="00E95750" w:rsidP="00C83B03">
      <w:pPr>
        <w:jc w:val="right"/>
        <w:rPr>
          <w:noProof/>
        </w:rPr>
      </w:pPr>
    </w:p>
    <w:p w14:paraId="303DBF81" w14:textId="77777777" w:rsidR="00E95750" w:rsidRDefault="00E95750" w:rsidP="00C83B03">
      <w:pPr>
        <w:jc w:val="right"/>
        <w:rPr>
          <w:noProof/>
        </w:rPr>
      </w:pPr>
    </w:p>
    <w:p w14:paraId="30AC8049" w14:textId="77777777" w:rsidR="00E95750" w:rsidRDefault="00E95750" w:rsidP="00C83B03">
      <w:pPr>
        <w:jc w:val="right"/>
        <w:rPr>
          <w:noProof/>
        </w:rPr>
      </w:pPr>
    </w:p>
    <w:p w14:paraId="0933450F" w14:textId="77777777" w:rsidR="00E95750" w:rsidRDefault="00E95750" w:rsidP="00C83B03">
      <w:pPr>
        <w:jc w:val="right"/>
        <w:rPr>
          <w:noProof/>
        </w:rPr>
      </w:pPr>
    </w:p>
    <w:p w14:paraId="36C7C0BE" w14:textId="77777777" w:rsidR="00E95750" w:rsidRDefault="00E95750" w:rsidP="00C83B03">
      <w:pPr>
        <w:jc w:val="right"/>
        <w:rPr>
          <w:noProof/>
        </w:rPr>
      </w:pPr>
    </w:p>
    <w:p w14:paraId="56EF9A16" w14:textId="77777777" w:rsidR="00E95750" w:rsidRDefault="00E95750" w:rsidP="00C83B03">
      <w:pPr>
        <w:jc w:val="right"/>
        <w:rPr>
          <w:noProof/>
        </w:rPr>
      </w:pPr>
    </w:p>
    <w:p w14:paraId="62E6F1B6" w14:textId="77777777" w:rsidR="00E95750" w:rsidRDefault="00E95750" w:rsidP="00C83B03">
      <w:pPr>
        <w:jc w:val="right"/>
        <w:rPr>
          <w:noProof/>
        </w:rPr>
      </w:pPr>
    </w:p>
    <w:p w14:paraId="67C974B2" w14:textId="77777777" w:rsidR="00E95750" w:rsidRDefault="00E95750" w:rsidP="00C83B03">
      <w:pPr>
        <w:jc w:val="right"/>
        <w:rPr>
          <w:noProof/>
        </w:rPr>
      </w:pPr>
    </w:p>
    <w:p w14:paraId="1AF63F9D" w14:textId="77777777" w:rsidR="00E95750" w:rsidRDefault="00E95750" w:rsidP="00C83B03">
      <w:pPr>
        <w:jc w:val="right"/>
        <w:rPr>
          <w:noProof/>
        </w:rPr>
      </w:pPr>
    </w:p>
    <w:p w14:paraId="540FF61C" w14:textId="77777777" w:rsidR="00E95750" w:rsidRDefault="00E95750" w:rsidP="00C83B03">
      <w:pPr>
        <w:jc w:val="right"/>
        <w:rPr>
          <w:noProof/>
        </w:rPr>
      </w:pPr>
    </w:p>
    <w:p w14:paraId="4CE772D8" w14:textId="77777777" w:rsidR="00E95750" w:rsidRDefault="00E95750" w:rsidP="00C83B03">
      <w:pPr>
        <w:jc w:val="right"/>
        <w:rPr>
          <w:noProof/>
        </w:rPr>
      </w:pPr>
    </w:p>
    <w:p w14:paraId="0247E4E4" w14:textId="77777777" w:rsidR="00E95750" w:rsidRDefault="00E95750" w:rsidP="00C83B03">
      <w:pPr>
        <w:jc w:val="right"/>
        <w:rPr>
          <w:noProof/>
        </w:rPr>
      </w:pPr>
    </w:p>
    <w:p w14:paraId="66F38D60" w14:textId="77777777" w:rsidR="00E95750" w:rsidRDefault="00E95750" w:rsidP="00C83B03">
      <w:pPr>
        <w:jc w:val="right"/>
        <w:rPr>
          <w:noProof/>
        </w:rPr>
      </w:pPr>
    </w:p>
    <w:p w14:paraId="58054B1B" w14:textId="77777777" w:rsidR="00E95750" w:rsidRDefault="00E95750" w:rsidP="00C83B03">
      <w:pPr>
        <w:jc w:val="right"/>
        <w:rPr>
          <w:noProof/>
        </w:rPr>
      </w:pPr>
    </w:p>
    <w:p w14:paraId="6DBF0F9A" w14:textId="77777777" w:rsidR="00E95750" w:rsidRDefault="00E95750" w:rsidP="00C83B03">
      <w:pPr>
        <w:jc w:val="right"/>
        <w:rPr>
          <w:noProof/>
        </w:rPr>
      </w:pPr>
    </w:p>
    <w:p w14:paraId="38CED612" w14:textId="77777777" w:rsidR="00E95750" w:rsidRDefault="00E95750" w:rsidP="00C83B03">
      <w:pPr>
        <w:jc w:val="right"/>
        <w:rPr>
          <w:noProof/>
        </w:rPr>
      </w:pPr>
    </w:p>
    <w:p w14:paraId="3796D548" w14:textId="77777777" w:rsidR="00E95750" w:rsidRDefault="00E95750" w:rsidP="00C83B03">
      <w:pPr>
        <w:jc w:val="right"/>
        <w:rPr>
          <w:noProof/>
        </w:rPr>
      </w:pPr>
    </w:p>
    <w:p w14:paraId="5EA9D354" w14:textId="77777777" w:rsidR="00E95750" w:rsidRDefault="00E95750" w:rsidP="00C83B03">
      <w:pPr>
        <w:jc w:val="right"/>
        <w:rPr>
          <w:noProof/>
        </w:rPr>
      </w:pPr>
    </w:p>
    <w:p w14:paraId="5BB6C87D" w14:textId="77777777" w:rsidR="00E95750" w:rsidRDefault="00E95750" w:rsidP="00C83B03">
      <w:pPr>
        <w:jc w:val="right"/>
        <w:rPr>
          <w:noProof/>
        </w:rPr>
      </w:pPr>
    </w:p>
    <w:p w14:paraId="51B053BB" w14:textId="77777777" w:rsidR="00E95750" w:rsidRDefault="00E95750" w:rsidP="00C83B03">
      <w:pPr>
        <w:jc w:val="right"/>
        <w:rPr>
          <w:noProof/>
        </w:rPr>
      </w:pPr>
    </w:p>
    <w:p w14:paraId="4AAA0B03" w14:textId="77777777" w:rsidR="00E95750" w:rsidRDefault="00E95750" w:rsidP="00C83B03">
      <w:pPr>
        <w:jc w:val="right"/>
        <w:rPr>
          <w:noProof/>
        </w:rPr>
      </w:pPr>
    </w:p>
    <w:p w14:paraId="467BC04E" w14:textId="77777777" w:rsidR="00E95750" w:rsidRDefault="00E95750" w:rsidP="00C83B03">
      <w:pPr>
        <w:jc w:val="right"/>
        <w:rPr>
          <w:noProof/>
        </w:rPr>
      </w:pPr>
    </w:p>
    <w:p w14:paraId="749DF246" w14:textId="0A53FB09" w:rsidR="004E644B" w:rsidRDefault="00B50985" w:rsidP="00C83B03">
      <w:pPr>
        <w:jc w:val="right"/>
      </w:pPr>
      <w:r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 wp14:anchorId="20F88033" wp14:editId="43E633F1">
                <wp:simplePos x="0" y="0"/>
                <wp:positionH relativeFrom="column">
                  <wp:posOffset>2543175</wp:posOffset>
                </wp:positionH>
                <wp:positionV relativeFrom="margin">
                  <wp:align>bottom</wp:align>
                </wp:positionV>
                <wp:extent cx="8863965" cy="5324475"/>
                <wp:effectExtent l="0" t="0" r="0" b="9525"/>
                <wp:wrapNone/>
                <wp:docPr id="2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3965" cy="532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58345C9" w14:textId="47C21943" w:rsidR="00DF5A27" w:rsidRPr="003D4BDC" w:rsidRDefault="00DB19FF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Cooper Black" w:eastAsia="Arial" w:hAnsi="Cooper Black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72"/>
                                <w:szCs w:val="72"/>
                                <w:lang w:bidi="en-GB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  <w:t xml:space="preserve">          </w:t>
                            </w:r>
                            <w:r w:rsidR="00FA39D5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  <w:tab/>
                            </w:r>
                            <w:r w:rsidR="00FA39D5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  <w:tab/>
                            </w:r>
                            <w:r w:rsidR="003D4BDC"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  <w:t xml:space="preserve">  </w:t>
                            </w:r>
                            <w:r w:rsidR="00DF5A27" w:rsidRPr="003D4BDC">
                              <w:rPr>
                                <w:rFonts w:ascii="Cooper Black" w:eastAsia="Arial" w:hAnsi="Cooper Black" w:cs="Arial"/>
                                <w:b/>
                                <w:bCs/>
                                <w:i/>
                                <w:color w:val="1F3864" w:themeColor="accent1" w:themeShade="80"/>
                                <w:w w:val="80"/>
                                <w:sz w:val="72"/>
                                <w:szCs w:val="72"/>
                                <w:lang w:bidi="en-GB"/>
                              </w:rPr>
                              <w:t>Exce</w:t>
                            </w:r>
                            <w:r w:rsidR="00455DCA" w:rsidRPr="003D4BDC">
                              <w:rPr>
                                <w:rFonts w:ascii="Cooper Black" w:eastAsia="Arial" w:hAnsi="Cooper Black" w:cs="Arial"/>
                                <w:b/>
                                <w:bCs/>
                                <w:i/>
                                <w:color w:val="1F3864" w:themeColor="accent1" w:themeShade="80"/>
                                <w:w w:val="80"/>
                                <w:sz w:val="72"/>
                                <w:szCs w:val="72"/>
                                <w:lang w:bidi="en-GB"/>
                              </w:rPr>
                              <w:t>ptional Location</w:t>
                            </w:r>
                          </w:p>
                          <w:p w14:paraId="4A2CFAC0" w14:textId="3A9C8512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21A9DDE8" w14:textId="74A38A93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174E5D94" w14:textId="77777777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noProof/>
                                <w:color w:val="ED7D31" w:themeColor="accent2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2E6BFD4B" w14:textId="77777777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noProof/>
                                <w:color w:val="ED7D31" w:themeColor="accent2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7169303A" w14:textId="77777777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noProof/>
                                <w:color w:val="ED7D31" w:themeColor="accent2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2E39CCB2" w14:textId="77777777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noProof/>
                                <w:color w:val="ED7D31" w:themeColor="accent2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59575AD1" w14:textId="2795FAAF" w:rsidR="00E95750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FEF196" wp14:editId="47A2012A">
                                  <wp:extent cx="2185035" cy="2488565"/>
                                  <wp:effectExtent l="0" t="0" r="5715" b="698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85035" cy="24885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50985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83167A" wp14:editId="60510F76">
                                  <wp:extent cx="4857750" cy="2545715"/>
                                  <wp:effectExtent l="0" t="0" r="0" b="698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7750" cy="25457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78605B" w14:textId="664523D2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6AF0B640" w14:textId="15C20AAD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                                                                </w:t>
                            </w:r>
                          </w:p>
                          <w:p w14:paraId="36664A46" w14:textId="204423C1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588AF377" w14:textId="64579AC5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6AE29FE1" w14:textId="0C894C07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</w:t>
                            </w:r>
                            <w:r w:rsidR="00CF6B70"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</w:t>
                            </w:r>
                          </w:p>
                          <w:p w14:paraId="3EF2902C" w14:textId="39371BB8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33016C" wp14:editId="7557FE0C">
                                  <wp:extent cx="1724025" cy="2259330"/>
                                  <wp:effectExtent l="0" t="0" r="9525" b="762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4450" cy="22598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6B70">
                              <w:rPr>
                                <w:noProof/>
                              </w:rPr>
                              <w:t xml:space="preserve">                                                                                                         </w:t>
                            </w:r>
                            <w:r w:rsidR="00CF6B70">
                              <w:rPr>
                                <w:noProof/>
                              </w:rPr>
                              <w:drawing>
                                <wp:inline distT="0" distB="0" distL="0" distR="0" wp14:anchorId="609DEFE8" wp14:editId="023B264D">
                                  <wp:extent cx="2006600" cy="2266950"/>
                                  <wp:effectExtent l="0" t="0" r="0" b="0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065267" cy="23332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7799CC" w14:textId="77777777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35D0830E" w14:textId="77777777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    </w:t>
                            </w:r>
                          </w:p>
                          <w:p w14:paraId="0FC7E357" w14:textId="3064EC22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58FBDB" wp14:editId="2F7B0A10">
                                  <wp:extent cx="3295650" cy="3396615"/>
                                  <wp:effectExtent l="0" t="0" r="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295650" cy="3396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FD6FEC" w14:textId="66EECED0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38BA3B55" w14:textId="77777777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4DAA2811" w14:textId="77777777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1C8C3270" w14:textId="02233908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noProof/>
                              </w:rPr>
                            </w:pPr>
                          </w:p>
                          <w:p w14:paraId="294F642B" w14:textId="6B527950" w:rsidR="00B50985" w:rsidRDefault="00B50985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0570488E" w14:textId="0A86AA3A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53FB1EB7" w14:textId="63D63CCD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  <w:lang w:bidi="en-GB"/>
                              </w:rPr>
                            </w:pPr>
                          </w:p>
                          <w:p w14:paraId="2CE77B03" w14:textId="62929EA6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</w:rPr>
                            </w:pPr>
                          </w:p>
                          <w:p w14:paraId="2DDD301B" w14:textId="198B4192" w:rsid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</w:rPr>
                            </w:pPr>
                          </w:p>
                          <w:p w14:paraId="0E5F35A4" w14:textId="77777777" w:rsidR="00E95750" w:rsidRPr="00E95750" w:rsidRDefault="00E95750" w:rsidP="00DF5A27">
                            <w:pPr>
                              <w:widowControl w:val="0"/>
                              <w:spacing w:line="600" w:lineRule="exac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C45911" w:themeColor="accent2" w:themeShade="BF"/>
                                <w:w w:val="80"/>
                                <w:sz w:val="60"/>
                                <w:szCs w:val="6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88033" id="Text Box 23" o:spid="_x0000_s1028" type="#_x0000_t202" style="position:absolute;left:0;text-align:left;margin-left:200.25pt;margin-top:0;width:697.95pt;height:419.2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" filled="f" fillcolor="#fffffe" stroked="f" strokecolor="#212120" insetpen="t">
                <v:textbox inset="2.88pt,2.88pt,2.88pt,2.88pt">
                  <w:txbxContent>
                    <w:p w14:paraId="358345C9" w14:textId="47C21943" w:rsidR="00DF5A27" w:rsidRPr="003D4BDC" w:rsidRDefault="00DB19FF" w:rsidP="00DF5A27">
                      <w:pPr>
                        <w:widowControl w:val="0"/>
                        <w:spacing w:line="600" w:lineRule="exact"/>
                        <w:rPr>
                          <w:rFonts w:ascii="Cooper Black" w:eastAsia="Arial" w:hAnsi="Cooper Black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72"/>
                          <w:szCs w:val="72"/>
                          <w:lang w:bidi="en-GB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  <w:t xml:space="preserve">          </w:t>
                      </w:r>
                      <w:r w:rsidR="00FA39D5"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  <w:tab/>
                      </w:r>
                      <w:r w:rsidR="00FA39D5"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  <w:tab/>
                      </w:r>
                      <w:r w:rsidR="003D4BDC"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  <w:t xml:space="preserve">  </w:t>
                      </w:r>
                      <w:r w:rsidR="00DF5A27" w:rsidRPr="003D4BDC">
                        <w:rPr>
                          <w:rFonts w:ascii="Cooper Black" w:eastAsia="Arial" w:hAnsi="Cooper Black" w:cs="Arial"/>
                          <w:b/>
                          <w:bCs/>
                          <w:i/>
                          <w:color w:val="1F3864" w:themeColor="accent1" w:themeShade="80"/>
                          <w:w w:val="80"/>
                          <w:sz w:val="72"/>
                          <w:szCs w:val="72"/>
                          <w:lang w:bidi="en-GB"/>
                        </w:rPr>
                        <w:t>Exce</w:t>
                      </w:r>
                      <w:r w:rsidR="00455DCA" w:rsidRPr="003D4BDC">
                        <w:rPr>
                          <w:rFonts w:ascii="Cooper Black" w:eastAsia="Arial" w:hAnsi="Cooper Black" w:cs="Arial"/>
                          <w:b/>
                          <w:bCs/>
                          <w:i/>
                          <w:color w:val="1F3864" w:themeColor="accent1" w:themeShade="80"/>
                          <w:w w:val="80"/>
                          <w:sz w:val="72"/>
                          <w:szCs w:val="72"/>
                          <w:lang w:bidi="en-GB"/>
                        </w:rPr>
                        <w:t>ptional Location</w:t>
                      </w:r>
                    </w:p>
                    <w:p w14:paraId="4A2CFAC0" w14:textId="3A9C8512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21A9DDE8" w14:textId="74A38A93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174E5D94" w14:textId="77777777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noProof/>
                          <w:color w:val="ED7D31" w:themeColor="accent2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2E6BFD4B" w14:textId="77777777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noProof/>
                          <w:color w:val="ED7D31" w:themeColor="accent2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7169303A" w14:textId="77777777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noProof/>
                          <w:color w:val="ED7D31" w:themeColor="accent2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2E39CCB2" w14:textId="77777777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noProof/>
                          <w:color w:val="ED7D31" w:themeColor="accent2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59575AD1" w14:textId="2795FAAF" w:rsidR="00E95750" w:rsidRDefault="00B50985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FEF196" wp14:editId="47A2012A">
                            <wp:extent cx="2185035" cy="2488565"/>
                            <wp:effectExtent l="0" t="0" r="5715" b="698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85035" cy="24885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50985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483167A" wp14:editId="60510F76">
                            <wp:extent cx="4857750" cy="2545715"/>
                            <wp:effectExtent l="0" t="0" r="0" b="698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57750" cy="25457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78605B" w14:textId="664523D2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6AF0B640" w14:textId="15C20AAD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                                                                                                               </w:t>
                      </w:r>
                    </w:p>
                    <w:p w14:paraId="36664A46" w14:textId="204423C1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588AF377" w14:textId="64579AC5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6AE29FE1" w14:textId="0C894C07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</w:t>
                      </w:r>
                      <w:r w:rsidR="00CF6B70">
                        <w:rPr>
                          <w:noProof/>
                        </w:rPr>
                        <w:t xml:space="preserve">                                                                                                     </w:t>
                      </w:r>
                      <w:r>
                        <w:rPr>
                          <w:noProof/>
                        </w:rPr>
                        <w:t xml:space="preserve">                                                                                                      </w:t>
                      </w:r>
                    </w:p>
                    <w:p w14:paraId="3EF2902C" w14:textId="39371BB8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33016C" wp14:editId="7557FE0C">
                            <wp:extent cx="1724025" cy="2259330"/>
                            <wp:effectExtent l="0" t="0" r="9525" b="762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4450" cy="22598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6B70">
                        <w:rPr>
                          <w:noProof/>
                        </w:rPr>
                        <w:t xml:space="preserve">                                                                                                         </w:t>
                      </w:r>
                      <w:r w:rsidR="00CF6B70">
                        <w:rPr>
                          <w:noProof/>
                        </w:rPr>
                        <w:drawing>
                          <wp:inline distT="0" distB="0" distL="0" distR="0" wp14:anchorId="609DEFE8" wp14:editId="023B264D">
                            <wp:extent cx="2006600" cy="2266950"/>
                            <wp:effectExtent l="0" t="0" r="0" b="0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065267" cy="23332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7799CC" w14:textId="77777777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35D0830E" w14:textId="77777777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    </w:t>
                      </w:r>
                    </w:p>
                    <w:p w14:paraId="0FC7E357" w14:textId="3064EC22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758FBDB" wp14:editId="2F7B0A10">
                            <wp:extent cx="3295650" cy="3396615"/>
                            <wp:effectExtent l="0" t="0" r="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295650" cy="33966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FD6FEC" w14:textId="66EECED0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38BA3B55" w14:textId="77777777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4DAA2811" w14:textId="77777777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1C8C3270" w14:textId="02233908" w:rsidR="00B50985" w:rsidRDefault="00B50985" w:rsidP="00DF5A27">
                      <w:pPr>
                        <w:widowControl w:val="0"/>
                        <w:spacing w:line="600" w:lineRule="exact"/>
                        <w:rPr>
                          <w:noProof/>
                        </w:rPr>
                      </w:pPr>
                    </w:p>
                    <w:p w14:paraId="294F642B" w14:textId="6B527950" w:rsidR="00B50985" w:rsidRDefault="00B50985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0570488E" w14:textId="0A86AA3A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53FB1EB7" w14:textId="63D63CCD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eastAsia="Arial" w:hAnsi="Arial" w:cs="Arial"/>
                          <w:b/>
                          <w:bCs/>
                          <w:i/>
                          <w:color w:val="C45911" w:themeColor="accent2" w:themeShade="BF"/>
                          <w:w w:val="80"/>
                          <w:sz w:val="60"/>
                          <w:szCs w:val="60"/>
                          <w:lang w:bidi="en-GB"/>
                        </w:rPr>
                      </w:pPr>
                    </w:p>
                    <w:p w14:paraId="2CE77B03" w14:textId="62929EA6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C45911" w:themeColor="accent2" w:themeShade="BF"/>
                          <w:w w:val="80"/>
                          <w:sz w:val="60"/>
                          <w:szCs w:val="60"/>
                        </w:rPr>
                      </w:pPr>
                    </w:p>
                    <w:p w14:paraId="2DDD301B" w14:textId="198B4192" w:rsid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C45911" w:themeColor="accent2" w:themeShade="BF"/>
                          <w:w w:val="80"/>
                          <w:sz w:val="60"/>
                          <w:szCs w:val="60"/>
                        </w:rPr>
                      </w:pPr>
                    </w:p>
                    <w:p w14:paraId="0E5F35A4" w14:textId="77777777" w:rsidR="00E95750" w:rsidRPr="00E95750" w:rsidRDefault="00E95750" w:rsidP="00DF5A27">
                      <w:pPr>
                        <w:widowControl w:val="0"/>
                        <w:spacing w:line="600" w:lineRule="exac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C45911" w:themeColor="accent2" w:themeShade="BF"/>
                          <w:w w:val="80"/>
                          <w:sz w:val="60"/>
                          <w:szCs w:val="60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  <w:r w:rsidR="0051359A">
        <w:rPr>
          <w:noProof/>
          <w:color w:val="auto"/>
          <w:kern w:val="0"/>
          <w:sz w:val="24"/>
          <w:szCs w:val="24"/>
          <w:lang w:bidi="en-GB"/>
        </w:rPr>
        <w:drawing>
          <wp:anchor distT="0" distB="0" distL="114300" distR="114300" simplePos="0" relativeHeight="251679232" behindDoc="0" locked="0" layoutInCell="1" allowOverlap="1" wp14:anchorId="467A2D29" wp14:editId="52266B6A">
            <wp:simplePos x="0" y="0"/>
            <wp:positionH relativeFrom="column">
              <wp:posOffset>8467725</wp:posOffset>
            </wp:positionH>
            <wp:positionV relativeFrom="paragraph">
              <wp:posOffset>859790</wp:posOffset>
            </wp:positionV>
            <wp:extent cx="523875" cy="523875"/>
            <wp:effectExtent l="0" t="0" r="0" b="9525"/>
            <wp:wrapNone/>
            <wp:docPr id="26" name="Graphic 26" descr="Sta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phic 26" descr="Star with solid fil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BDC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2368" behindDoc="0" locked="0" layoutInCell="1" allowOverlap="1" wp14:anchorId="513BFE3C" wp14:editId="0C885AC0">
                <wp:simplePos x="0" y="0"/>
                <wp:positionH relativeFrom="margin">
                  <wp:align>left</wp:align>
                </wp:positionH>
                <wp:positionV relativeFrom="page">
                  <wp:posOffset>8820150</wp:posOffset>
                </wp:positionV>
                <wp:extent cx="2514600" cy="514350"/>
                <wp:effectExtent l="0" t="0" r="0" b="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5143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97EB23A" w14:textId="3DA09454" w:rsidR="003D4BDC" w:rsidRPr="003D4BDC" w:rsidRDefault="003D4BDC" w:rsidP="003D4BDC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Market Rent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3BFE3C" id="Rectangle 6" o:spid="_x0000_s1029" style="position:absolute;left:0;text-align:left;margin-left:0;margin-top:694.5pt;width:198pt;height:40.5pt;z-index:25164236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" fillcolor="#0d0d0d [3069]" stroked="f">
                <v:textbox inset="2.88pt,2.88pt,2.88pt,2.88pt">
                  <w:txbxContent>
                    <w:p w14:paraId="797EB23A" w14:textId="3DA09454" w:rsidR="003D4BDC" w:rsidRPr="003D4BDC" w:rsidRDefault="003D4BDC" w:rsidP="003D4BDC">
                      <w:pPr>
                        <w:jc w:val="center"/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Market Rent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FA39D5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50B42193" wp14:editId="5B84AC24">
                <wp:simplePos x="0" y="0"/>
                <wp:positionH relativeFrom="margin">
                  <wp:align>left</wp:align>
                </wp:positionH>
                <wp:positionV relativeFrom="paragraph">
                  <wp:posOffset>79375</wp:posOffset>
                </wp:positionV>
                <wp:extent cx="2495550" cy="5143500"/>
                <wp:effectExtent l="0" t="0" r="19050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C74D1E" w14:textId="2B3F7753" w:rsidR="00C83B03" w:rsidRPr="003D4BDC" w:rsidRDefault="00C83B03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Prime Location </w:t>
                            </w:r>
                            <w:r w:rsidR="00FA39D5"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on 16</w:t>
                            </w:r>
                            <w:r w:rsidR="00FA39D5"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="00FA39D5"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Ave. NW</w:t>
                            </w:r>
                          </w:p>
                          <w:p w14:paraId="67FEF59F" w14:textId="357FD26F" w:rsidR="00684063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35,000 to 46,000 vehicles pass per day</w:t>
                            </w:r>
                          </w:p>
                          <w:p w14:paraId="7409B9F2" w14:textId="2C2A60BA" w:rsidR="00684063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Up to 5,000 square feet available.</w:t>
                            </w:r>
                          </w:p>
                          <w:p w14:paraId="4DB22296" w14:textId="00F5F404" w:rsidR="00684063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3 levels with private washrooms and kitchens on all floors</w:t>
                            </w:r>
                          </w:p>
                          <w:p w14:paraId="4AF5B3F3" w14:textId="585F1144" w:rsidR="00684063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Tenant Improvement negotiable</w:t>
                            </w:r>
                          </w:p>
                          <w:p w14:paraId="73FB6752" w14:textId="64405FB2" w:rsidR="00684063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Daycare</w:t>
                            </w:r>
                            <w:proofErr w:type="spellEnd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opportunity with private outdoor space</w:t>
                            </w:r>
                          </w:p>
                          <w:p w14:paraId="14A41CB0" w14:textId="05482EB7" w:rsidR="00FA39D5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Private Parking lot</w:t>
                            </w:r>
                          </w:p>
                          <w:p w14:paraId="3D34DAD4" w14:textId="1EBE4983" w:rsidR="00FA39D5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Main floor Retail /Office/ Medical use.</w:t>
                            </w:r>
                          </w:p>
                          <w:p w14:paraId="77E6853C" w14:textId="26449F26" w:rsidR="00FA39D5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CCOR 1 Zoning</w:t>
                            </w:r>
                          </w:p>
                          <w:p w14:paraId="236EBCDD" w14:textId="37041952" w:rsidR="003D4BDC" w:rsidRPr="003D4BDC" w:rsidRDefault="003D4BDC" w:rsidP="003D4BD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Air Conditioned</w:t>
                            </w:r>
                            <w:proofErr w:type="gramEnd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Building</w:t>
                            </w:r>
                          </w:p>
                          <w:p w14:paraId="319A3BB0" w14:textId="1E970A31" w:rsidR="00FA39D5" w:rsidRPr="003D4BDC" w:rsidRDefault="00FA39D5" w:rsidP="0068406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</w:pPr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$12.50/</w:t>
                            </w:r>
                            <w:proofErr w:type="spellStart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>sqf</w:t>
                            </w:r>
                            <w:proofErr w:type="spellEnd"/>
                            <w:r w:rsidRPr="003D4BDC">
                              <w:rPr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</w:rPr>
                              <w:t xml:space="preserve"> ops cost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42193" id="Text Box 167" o:spid="_x0000_s1030" type="#_x0000_t202" style="position:absolute;left:0;text-align:left;margin-left:0;margin-top:6.25pt;width:196.5pt;height:405pt;z-index:2516782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" fillcolor="white [3201]" strokeweight=".5pt">
                <v:textbox>
                  <w:txbxContent>
                    <w:p w14:paraId="1EC74D1E" w14:textId="2B3F7753" w:rsidR="00C83B03" w:rsidRPr="003D4BDC" w:rsidRDefault="00C83B03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 xml:space="preserve">Prime Location </w:t>
                      </w:r>
                      <w:r w:rsidR="00FA39D5"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on 16</w:t>
                      </w:r>
                      <w:r w:rsidR="00FA39D5"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="00FA39D5"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 xml:space="preserve"> Ave. NW</w:t>
                      </w:r>
                    </w:p>
                    <w:p w14:paraId="67FEF59F" w14:textId="357FD26F" w:rsidR="00684063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35,000 to 46,000 vehicles pass per day</w:t>
                      </w:r>
                    </w:p>
                    <w:p w14:paraId="7409B9F2" w14:textId="2C2A60BA" w:rsidR="00684063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Up to 5,000 square feet available.</w:t>
                      </w:r>
                    </w:p>
                    <w:p w14:paraId="4DB22296" w14:textId="00F5F404" w:rsidR="00684063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3 levels with private washrooms and kitchens on all floors</w:t>
                      </w:r>
                    </w:p>
                    <w:p w14:paraId="4AF5B3F3" w14:textId="585F1144" w:rsidR="00684063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Tenant Improvement negotiable</w:t>
                      </w:r>
                    </w:p>
                    <w:p w14:paraId="73FB6752" w14:textId="64405FB2" w:rsidR="00684063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proofErr w:type="spellStart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Daycare</w:t>
                      </w:r>
                      <w:proofErr w:type="spellEnd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 xml:space="preserve"> opportunity with private outdoor space</w:t>
                      </w:r>
                    </w:p>
                    <w:p w14:paraId="14A41CB0" w14:textId="05482EB7" w:rsidR="00FA39D5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Private Parking lot</w:t>
                      </w:r>
                    </w:p>
                    <w:p w14:paraId="3D34DAD4" w14:textId="1EBE4983" w:rsidR="00FA39D5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Main floor Retail /Office/ Medical use.</w:t>
                      </w:r>
                    </w:p>
                    <w:p w14:paraId="77E6853C" w14:textId="26449F26" w:rsidR="00FA39D5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CCOR 1 Zoning</w:t>
                      </w:r>
                    </w:p>
                    <w:p w14:paraId="236EBCDD" w14:textId="37041952" w:rsidR="003D4BDC" w:rsidRPr="003D4BDC" w:rsidRDefault="003D4BDC" w:rsidP="003D4BD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proofErr w:type="gramStart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Air Conditioned</w:t>
                      </w:r>
                      <w:proofErr w:type="gramEnd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 xml:space="preserve"> Building</w:t>
                      </w:r>
                    </w:p>
                    <w:p w14:paraId="319A3BB0" w14:textId="1E970A31" w:rsidR="00FA39D5" w:rsidRPr="003D4BDC" w:rsidRDefault="00FA39D5" w:rsidP="0068406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</w:pPr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$12.50/</w:t>
                      </w:r>
                      <w:proofErr w:type="spellStart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>sqf</w:t>
                      </w:r>
                      <w:proofErr w:type="spellEnd"/>
                      <w:r w:rsidRPr="003D4BDC">
                        <w:rPr>
                          <w:b/>
                          <w:bCs/>
                          <w:color w:val="4472C4" w:themeColor="accent1"/>
                          <w:sz w:val="32"/>
                          <w:szCs w:val="32"/>
                        </w:rPr>
                        <w:t xml:space="preserve"> ops cost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39D5">
        <w:rPr>
          <w:noProof/>
        </w:rPr>
        <w:drawing>
          <wp:inline distT="0" distB="0" distL="0" distR="0" wp14:anchorId="42F56BDA" wp14:editId="4156770E">
            <wp:extent cx="4402593" cy="36004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18227" cy="361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359A" w:rsidRPr="0051359A">
        <w:rPr>
          <w:noProof/>
        </w:rPr>
        <w:t xml:space="preserve"> </w:t>
      </w:r>
      <w:r w:rsidR="0051359A">
        <w:rPr>
          <w:noProof/>
        </w:rPr>
        <w:drawing>
          <wp:inline distT="0" distB="0" distL="0" distR="0" wp14:anchorId="3B8040F1" wp14:editId="667B73F0">
            <wp:extent cx="3482340" cy="3543128"/>
            <wp:effectExtent l="0" t="0" r="381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18363" cy="357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19FF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51DAFBFD" wp14:editId="0AB86CE7">
                <wp:simplePos x="0" y="0"/>
                <wp:positionH relativeFrom="column">
                  <wp:posOffset>248920</wp:posOffset>
                </wp:positionH>
                <wp:positionV relativeFrom="margin">
                  <wp:align>bottom</wp:align>
                </wp:positionV>
                <wp:extent cx="1943100" cy="695325"/>
                <wp:effectExtent l="0" t="0" r="0" b="9525"/>
                <wp:wrapNone/>
                <wp:docPr id="2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962E458" w14:textId="0EC4F7EC" w:rsidR="00DB19FF" w:rsidRDefault="00DB19FF" w:rsidP="00DF5A27">
                            <w:pPr>
                              <w:widowControl w:val="0"/>
                              <w:spacing w:line="320" w:lineRule="exact"/>
                              <w:jc w:val="center"/>
                              <w:rPr>
                                <w:b/>
                                <w:color w:val="2F5496" w:themeColor="accent1" w:themeShade="BF"/>
                                <w:sz w:val="32"/>
                                <w:szCs w:val="32"/>
                                <w:lang w:bidi="en-GB"/>
                              </w:rPr>
                            </w:pPr>
                            <w:r>
                              <w:rPr>
                                <w:b/>
                                <w:color w:val="2F5496" w:themeColor="accent1" w:themeShade="BF"/>
                                <w:sz w:val="32"/>
                                <w:szCs w:val="32"/>
                                <w:lang w:bidi="en-GB"/>
                              </w:rPr>
                              <w:t>Danny Quon</w:t>
                            </w:r>
                          </w:p>
                          <w:p w14:paraId="43B30D8F" w14:textId="188D8CE5" w:rsidR="00DF5A27" w:rsidRPr="00455DCA" w:rsidRDefault="00455DCA" w:rsidP="00DF5A27">
                            <w:pPr>
                              <w:widowControl w:val="0"/>
                              <w:spacing w:line="320" w:lineRule="exact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32"/>
                                <w:szCs w:val="32"/>
                              </w:rPr>
                            </w:pPr>
                            <w:r w:rsidRPr="00455DCA">
                              <w:rPr>
                                <w:b/>
                                <w:color w:val="2F5496" w:themeColor="accent1" w:themeShade="BF"/>
                                <w:sz w:val="32"/>
                                <w:szCs w:val="32"/>
                                <w:lang w:bidi="en-GB"/>
                              </w:rPr>
                              <w:t>403-918-3581</w:t>
                            </w:r>
                          </w:p>
                          <w:p w14:paraId="471C05BC" w14:textId="22B4D302" w:rsidR="00DF5A27" w:rsidRDefault="00DF5A27" w:rsidP="00DF5A27">
                            <w:pPr>
                              <w:widowControl w:val="0"/>
                              <w:spacing w:line="300" w:lineRule="exact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bidi="en-GB"/>
                              </w:rPr>
                              <w:t>www.</w:t>
                            </w:r>
                            <w:r w:rsidR="00455DCA">
                              <w:rPr>
                                <w:sz w:val="24"/>
                                <w:szCs w:val="24"/>
                                <w:lang w:bidi="en-GB"/>
                              </w:rPr>
                              <w:t>equium</w:t>
                            </w:r>
                            <w:r>
                              <w:rPr>
                                <w:sz w:val="24"/>
                                <w:szCs w:val="24"/>
                                <w:lang w:bidi="en-GB"/>
                              </w:rPr>
                              <w:t>.c</w:t>
                            </w:r>
                            <w:r w:rsidR="00455DCA">
                              <w:rPr>
                                <w:sz w:val="24"/>
                                <w:szCs w:val="24"/>
                                <w:lang w:bidi="en-GB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AFBFD" id="Text Box 24" o:spid="_x0000_s1031" type="#_x0000_t202" style="position:absolute;left:0;text-align:left;margin-left:19.6pt;margin-top:0;width:153pt;height:54.75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bottom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" filled="f" fillcolor="#fffffe" stroked="f" strokecolor="#212120" insetpen="t">
                <v:textbox inset="2.88pt,2.88pt,2.88pt,2.88pt">
                  <w:txbxContent>
                    <w:p w14:paraId="0962E458" w14:textId="0EC4F7EC" w:rsidR="00DB19FF" w:rsidRDefault="00DB19FF" w:rsidP="00DF5A27">
                      <w:pPr>
                        <w:widowControl w:val="0"/>
                        <w:spacing w:line="320" w:lineRule="exact"/>
                        <w:jc w:val="center"/>
                        <w:rPr>
                          <w:b/>
                          <w:color w:val="2F5496" w:themeColor="accent1" w:themeShade="BF"/>
                          <w:sz w:val="32"/>
                          <w:szCs w:val="32"/>
                          <w:lang w:bidi="en-GB"/>
                        </w:rPr>
                      </w:pPr>
                      <w:r>
                        <w:rPr>
                          <w:b/>
                          <w:color w:val="2F5496" w:themeColor="accent1" w:themeShade="BF"/>
                          <w:sz w:val="32"/>
                          <w:szCs w:val="32"/>
                          <w:lang w:bidi="en-GB"/>
                        </w:rPr>
                        <w:t>Danny Quon</w:t>
                      </w:r>
                    </w:p>
                    <w:p w14:paraId="43B30D8F" w14:textId="188D8CE5" w:rsidR="00DF5A27" w:rsidRPr="00455DCA" w:rsidRDefault="00455DCA" w:rsidP="00DF5A27">
                      <w:pPr>
                        <w:widowControl w:val="0"/>
                        <w:spacing w:line="320" w:lineRule="exact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32"/>
                          <w:szCs w:val="32"/>
                        </w:rPr>
                      </w:pPr>
                      <w:r w:rsidRPr="00455DCA">
                        <w:rPr>
                          <w:b/>
                          <w:color w:val="2F5496" w:themeColor="accent1" w:themeShade="BF"/>
                          <w:sz w:val="32"/>
                          <w:szCs w:val="32"/>
                          <w:lang w:bidi="en-GB"/>
                        </w:rPr>
                        <w:t>403-918-3581</w:t>
                      </w:r>
                    </w:p>
                    <w:p w14:paraId="471C05BC" w14:textId="22B4D302" w:rsidR="00DF5A27" w:rsidRDefault="00DF5A27" w:rsidP="00DF5A27">
                      <w:pPr>
                        <w:widowControl w:val="0"/>
                        <w:spacing w:line="300" w:lineRule="exact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bidi="en-GB"/>
                        </w:rPr>
                        <w:t>www.</w:t>
                      </w:r>
                      <w:r w:rsidR="00455DCA">
                        <w:rPr>
                          <w:sz w:val="24"/>
                          <w:szCs w:val="24"/>
                          <w:lang w:bidi="en-GB"/>
                        </w:rPr>
                        <w:t>equium</w:t>
                      </w:r>
                      <w:r>
                        <w:rPr>
                          <w:sz w:val="24"/>
                          <w:szCs w:val="24"/>
                          <w:lang w:bidi="en-GB"/>
                        </w:rPr>
                        <w:t>.c</w:t>
                      </w:r>
                      <w:r w:rsidR="00455DCA">
                        <w:rPr>
                          <w:sz w:val="24"/>
                          <w:szCs w:val="24"/>
                          <w:lang w:bidi="en-GB"/>
                        </w:rPr>
                        <w:t>a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 w:rsidR="00455DCA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3633A395" wp14:editId="1B68B6A0">
                <wp:simplePos x="0" y="0"/>
                <wp:positionH relativeFrom="margin">
                  <wp:posOffset>9525</wp:posOffset>
                </wp:positionH>
                <wp:positionV relativeFrom="page">
                  <wp:posOffset>177800</wp:posOffset>
                </wp:positionV>
                <wp:extent cx="9601200" cy="3448050"/>
                <wp:effectExtent l="0" t="0" r="0" b="0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1200" cy="34480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05509" id="Rectangle 18" o:spid="_x0000_s1026" style="position:absolute;margin-left:.75pt;margin-top:14pt;width:756pt;height:271.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" fillcolor="#0d0d0d [3069]" stroked="f">
                <v:textbox inset="2.88pt,2.88pt,2.88pt,2.88pt"/>
                <w10:wrap anchorx="margin" anchory="page"/>
              </v:rect>
            </w:pict>
          </mc:Fallback>
        </mc:AlternateContent>
      </w:r>
      <w:r w:rsidR="00455DCA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2848" behindDoc="0" locked="0" layoutInCell="1" allowOverlap="1" wp14:anchorId="6AFB7CA1" wp14:editId="397783AF">
                <wp:simplePos x="0" y="0"/>
                <wp:positionH relativeFrom="margin">
                  <wp:posOffset>723900</wp:posOffset>
                </wp:positionH>
                <wp:positionV relativeFrom="page">
                  <wp:posOffset>1301750</wp:posOffset>
                </wp:positionV>
                <wp:extent cx="8477250" cy="2139950"/>
                <wp:effectExtent l="0" t="0" r="0" b="0"/>
                <wp:wrapNone/>
                <wp:docPr id="2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0" cy="2139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FCFCF7" w14:textId="31A13290" w:rsidR="00455DCA" w:rsidRPr="003D4BDC" w:rsidRDefault="00FA39D5" w:rsidP="00455DCA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</w:pPr>
                            <w:r w:rsidRPr="003D4BDC">
                              <w:rPr>
                                <w:rFonts w:ascii="Bauhaus 93" w:hAnsi="Bauhaus 93"/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  <w:t>818 16</w:t>
                            </w:r>
                            <w:r w:rsidRPr="003D4BDC">
                              <w:rPr>
                                <w:rFonts w:ascii="Bauhaus 93" w:hAnsi="Bauhaus 93"/>
                                <w:b/>
                                <w:bCs/>
                                <w:color w:val="0070C0"/>
                                <w:sz w:val="144"/>
                                <w:szCs w:val="144"/>
                                <w:vertAlign w:val="superscript"/>
                              </w:rPr>
                              <w:t>th</w:t>
                            </w:r>
                            <w:r w:rsidRPr="003D4BDC">
                              <w:rPr>
                                <w:rFonts w:ascii="Bauhaus 93" w:hAnsi="Bauhaus 93"/>
                                <w:b/>
                                <w:bCs/>
                                <w:color w:val="0070C0"/>
                                <w:sz w:val="144"/>
                                <w:szCs w:val="144"/>
                              </w:rPr>
                              <w:t xml:space="preserve"> Ave. NW</w:t>
                            </w:r>
                          </w:p>
                          <w:p w14:paraId="7B259FCC" w14:textId="1484A5E3" w:rsidR="00455DCA" w:rsidRPr="003D4BDC" w:rsidRDefault="00FA39D5" w:rsidP="00455D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3D4BD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  <w:t xml:space="preserve">Prime Location / </w:t>
                            </w:r>
                            <w:proofErr w:type="spellStart"/>
                            <w:r w:rsidRPr="003D4BD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  <w:t>Daycare</w:t>
                            </w:r>
                            <w:proofErr w:type="spellEnd"/>
                            <w:r w:rsidRPr="003D4BD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48"/>
                                <w:szCs w:val="48"/>
                              </w:rPr>
                              <w:t xml:space="preserve"> / Retail / Medical / Private Parking Lot</w:t>
                            </w:r>
                          </w:p>
                          <w:p w14:paraId="1639BFF8" w14:textId="0B1E0883" w:rsidR="00DF5A27" w:rsidRPr="00455DCA" w:rsidRDefault="00DF5A27" w:rsidP="00DF5A27">
                            <w:pPr>
                              <w:widowControl w:val="0"/>
                              <w:spacing w:line="2840" w:lineRule="exact"/>
                              <w:rPr>
                                <w:i/>
                                <w:iCs/>
                                <w:color w:val="C45911" w:themeColor="accent2" w:themeShade="BF"/>
                                <w:sz w:val="280"/>
                                <w:szCs w:val="28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B7CA1" id="Text Box 26" o:spid="_x0000_s1032" type="#_x0000_t202" style="position:absolute;left:0;text-align:left;margin-left:57pt;margin-top:102.5pt;width:667.5pt;height:168.5pt;z-index:25166284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" filled="f" fillcolor="#fffffe" stroked="f" strokecolor="#212120" insetpen="t">
                <v:textbox inset="2.88pt,2.88pt,2.88pt,2.88pt">
                  <w:txbxContent>
                    <w:p w14:paraId="1EFCFCF7" w14:textId="31A13290" w:rsidR="00455DCA" w:rsidRPr="003D4BDC" w:rsidRDefault="00FA39D5" w:rsidP="00455DCA">
                      <w:pPr>
                        <w:jc w:val="center"/>
                        <w:rPr>
                          <w:rFonts w:ascii="Bauhaus 93" w:hAnsi="Bauhaus 93"/>
                          <w:b/>
                          <w:bCs/>
                          <w:color w:val="0070C0"/>
                          <w:sz w:val="144"/>
                          <w:szCs w:val="144"/>
                        </w:rPr>
                      </w:pPr>
                      <w:r w:rsidRPr="003D4BDC">
                        <w:rPr>
                          <w:rFonts w:ascii="Bauhaus 93" w:hAnsi="Bauhaus 93"/>
                          <w:b/>
                          <w:bCs/>
                          <w:color w:val="0070C0"/>
                          <w:sz w:val="144"/>
                          <w:szCs w:val="144"/>
                        </w:rPr>
                        <w:t>818 16</w:t>
                      </w:r>
                      <w:r w:rsidRPr="003D4BDC">
                        <w:rPr>
                          <w:rFonts w:ascii="Bauhaus 93" w:hAnsi="Bauhaus 93"/>
                          <w:b/>
                          <w:bCs/>
                          <w:color w:val="0070C0"/>
                          <w:sz w:val="144"/>
                          <w:szCs w:val="144"/>
                          <w:vertAlign w:val="superscript"/>
                        </w:rPr>
                        <w:t>th</w:t>
                      </w:r>
                      <w:r w:rsidRPr="003D4BDC">
                        <w:rPr>
                          <w:rFonts w:ascii="Bauhaus 93" w:hAnsi="Bauhaus 93"/>
                          <w:b/>
                          <w:bCs/>
                          <w:color w:val="0070C0"/>
                          <w:sz w:val="144"/>
                          <w:szCs w:val="144"/>
                        </w:rPr>
                        <w:t xml:space="preserve"> Ave. NW</w:t>
                      </w:r>
                    </w:p>
                    <w:p w14:paraId="7B259FCC" w14:textId="1484A5E3" w:rsidR="00455DCA" w:rsidRPr="003D4BDC" w:rsidRDefault="00FA39D5" w:rsidP="00455D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48"/>
                          <w:szCs w:val="48"/>
                        </w:rPr>
                      </w:pPr>
                      <w:r w:rsidRPr="003D4BDC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48"/>
                          <w:szCs w:val="48"/>
                        </w:rPr>
                        <w:t xml:space="preserve">Prime Location / </w:t>
                      </w:r>
                      <w:proofErr w:type="spellStart"/>
                      <w:r w:rsidRPr="003D4BDC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48"/>
                          <w:szCs w:val="48"/>
                        </w:rPr>
                        <w:t>Daycare</w:t>
                      </w:r>
                      <w:proofErr w:type="spellEnd"/>
                      <w:r w:rsidRPr="003D4BDC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48"/>
                          <w:szCs w:val="48"/>
                        </w:rPr>
                        <w:t xml:space="preserve"> / Retail / Medical / Private Parking Lot</w:t>
                      </w:r>
                    </w:p>
                    <w:p w14:paraId="1639BFF8" w14:textId="0B1E0883" w:rsidR="00DF5A27" w:rsidRPr="00455DCA" w:rsidRDefault="00DF5A27" w:rsidP="00DF5A27">
                      <w:pPr>
                        <w:widowControl w:val="0"/>
                        <w:spacing w:line="2840" w:lineRule="exact"/>
                        <w:rPr>
                          <w:i/>
                          <w:iCs/>
                          <w:color w:val="C45911" w:themeColor="accent2" w:themeShade="BF"/>
                          <w:sz w:val="280"/>
                          <w:szCs w:val="28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1344" behindDoc="0" locked="0" layoutInCell="1" allowOverlap="1" wp14:anchorId="62CB781D" wp14:editId="50444FD6">
                <wp:simplePos x="0" y="0"/>
                <wp:positionH relativeFrom="column">
                  <wp:posOffset>0</wp:posOffset>
                </wp:positionH>
                <wp:positionV relativeFrom="page">
                  <wp:posOffset>8575040</wp:posOffset>
                </wp:positionV>
                <wp:extent cx="2514600" cy="0"/>
                <wp:effectExtent l="9525" t="15240" r="9525" b="13335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F44398" id="Line 5" o:spid="_x0000_s1026" style="position:absolute;z-index:2516413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75.2pt" to="198pt,6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3392" behindDoc="0" locked="0" layoutInCell="1" allowOverlap="1" wp14:anchorId="436E1598" wp14:editId="713F5071">
                <wp:simplePos x="0" y="0"/>
                <wp:positionH relativeFrom="column">
                  <wp:posOffset>0</wp:posOffset>
                </wp:positionH>
                <wp:positionV relativeFrom="page">
                  <wp:posOffset>8820150</wp:posOffset>
                </wp:positionV>
                <wp:extent cx="2514600" cy="0"/>
                <wp:effectExtent l="9525" t="12700" r="9525" b="6350"/>
                <wp:wrapNone/>
                <wp:docPr id="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8E16AB" id="Line 7" o:spid="_x0000_s1026" style="position:absolute;z-index:2516433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94.5pt" to="198pt,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4FDF24B" wp14:editId="57A7545D">
                <wp:simplePos x="0" y="0"/>
                <wp:positionH relativeFrom="column">
                  <wp:posOffset>0</wp:posOffset>
                </wp:positionH>
                <wp:positionV relativeFrom="page">
                  <wp:posOffset>9065260</wp:posOffset>
                </wp:positionV>
                <wp:extent cx="2514600" cy="245110"/>
                <wp:effectExtent l="0" t="0" r="0" b="2540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24511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20D10D" id="Rectangle 8" o:spid="_x0000_s1026" style="position:absolute;margin-left:0;margin-top:713.8pt;width:198pt;height:19.3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" fillcolor="#0d0d0d [3069]" stroked="f">
                <v:textbox inset="2.88pt,2.88pt,2.88pt,2.88pt"/>
                <w10:wrap anchory="page"/>
              </v:rect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5440" behindDoc="0" locked="0" layoutInCell="1" allowOverlap="1" wp14:anchorId="17A42492" wp14:editId="0F1BA093">
                <wp:simplePos x="0" y="0"/>
                <wp:positionH relativeFrom="column">
                  <wp:posOffset>0</wp:posOffset>
                </wp:positionH>
                <wp:positionV relativeFrom="page">
                  <wp:posOffset>9065260</wp:posOffset>
                </wp:positionV>
                <wp:extent cx="2514600" cy="0"/>
                <wp:effectExtent l="9525" t="10160" r="9525" b="889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00B93" id="Line 9" o:spid="_x0000_s1026" style="position:absolute;z-index:2516454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13.8pt" to="198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6464" behindDoc="0" locked="0" layoutInCell="1" allowOverlap="1" wp14:anchorId="31EBEF56" wp14:editId="07074DC8">
                <wp:simplePos x="0" y="0"/>
                <wp:positionH relativeFrom="column">
                  <wp:posOffset>0</wp:posOffset>
                </wp:positionH>
                <wp:positionV relativeFrom="page">
                  <wp:posOffset>9310370</wp:posOffset>
                </wp:positionV>
                <wp:extent cx="2514600" cy="245110"/>
                <wp:effectExtent l="0" t="0" r="0" b="254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2451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DBA76" id="Rectangle 10" o:spid="_x0000_s1026" style="position:absolute;margin-left:0;margin-top:733.1pt;width:198pt;height:19.3pt;z-index:2516464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" fillcolor="#747070 [1614]" stroked="f">
                <v:textbox inset="2.88pt,2.88pt,2.88pt,2.88pt"/>
                <w10:wrap anchory="page"/>
              </v:rect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7488" behindDoc="0" locked="0" layoutInCell="1" allowOverlap="1" wp14:anchorId="749170AF" wp14:editId="0A9CD15A">
                <wp:simplePos x="0" y="0"/>
                <wp:positionH relativeFrom="column">
                  <wp:posOffset>0</wp:posOffset>
                </wp:positionH>
                <wp:positionV relativeFrom="page">
                  <wp:posOffset>9310370</wp:posOffset>
                </wp:positionV>
                <wp:extent cx="2514600" cy="0"/>
                <wp:effectExtent l="9525" t="7620" r="9525" b="11430"/>
                <wp:wrapNone/>
                <wp:docPr id="9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39DB13" id="Line 11" o:spid="_x0000_s1026" style="position:absolute;z-index:2516474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33.1pt" to="198pt,7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3D183333" wp14:editId="270F086F">
                <wp:simplePos x="0" y="0"/>
                <wp:positionH relativeFrom="column">
                  <wp:posOffset>0</wp:posOffset>
                </wp:positionH>
                <wp:positionV relativeFrom="page">
                  <wp:posOffset>9555480</wp:posOffset>
                </wp:positionV>
                <wp:extent cx="2514600" cy="245110"/>
                <wp:effectExtent l="0" t="0" r="0" b="2540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2451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6E924" id="Rectangle 12" o:spid="_x0000_s1026" style="position:absolute;margin-left:0;margin-top:752.4pt;width:198pt;height:19.3pt;z-index:2516485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" fillcolor="#aeaaaa [2414]" stroked="f">
                <v:textbox inset="2.88pt,2.88pt,2.88pt,2.88pt"/>
                <w10:wrap anchory="page"/>
              </v:rect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49536" behindDoc="0" locked="0" layoutInCell="1" allowOverlap="1" wp14:anchorId="5FFE8C46" wp14:editId="43584913">
                <wp:simplePos x="0" y="0"/>
                <wp:positionH relativeFrom="column">
                  <wp:posOffset>0</wp:posOffset>
                </wp:positionH>
                <wp:positionV relativeFrom="page">
                  <wp:posOffset>9555480</wp:posOffset>
                </wp:positionV>
                <wp:extent cx="2514600" cy="0"/>
                <wp:effectExtent l="9525" t="14605" r="9525" b="13970"/>
                <wp:wrapNone/>
                <wp:docPr id="1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C7112F" id="Line 13" o:spid="_x0000_s1026" style="position:absolute;z-index:2516495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52.4pt" to="198pt,7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0560" behindDoc="0" locked="0" layoutInCell="1" allowOverlap="1" wp14:anchorId="2CF82A1B" wp14:editId="0ADFF600">
                <wp:simplePos x="0" y="0"/>
                <wp:positionH relativeFrom="column">
                  <wp:posOffset>0</wp:posOffset>
                </wp:positionH>
                <wp:positionV relativeFrom="page">
                  <wp:posOffset>9800590</wp:posOffset>
                </wp:positionV>
                <wp:extent cx="2514600" cy="245110"/>
                <wp:effectExtent l="0" t="0" r="0" b="2540"/>
                <wp:wrapNone/>
                <wp:docPr id="12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24511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B5E9A" id="Rectangle 14" o:spid="_x0000_s1026" style="position:absolute;margin-left:0;margin-top:771.7pt;width:198pt;height:19.3pt;z-index:2516505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" fillcolor="#cfcdcd [2894]" stroked="f">
                <v:textbox inset="2.88pt,2.88pt,2.88pt,2.88pt"/>
                <w10:wrap anchory="page"/>
              </v:rect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 wp14:anchorId="4C924EF4" wp14:editId="3BD5AEB7">
                <wp:simplePos x="0" y="0"/>
                <wp:positionH relativeFrom="column">
                  <wp:posOffset>0</wp:posOffset>
                </wp:positionH>
                <wp:positionV relativeFrom="page">
                  <wp:posOffset>9800590</wp:posOffset>
                </wp:positionV>
                <wp:extent cx="2514600" cy="0"/>
                <wp:effectExtent l="9525" t="12065" r="9525" b="6985"/>
                <wp:wrapNone/>
                <wp:docPr id="1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E2A8B6" id="Line 15" o:spid="_x0000_s1026" style="position:absolute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771.7pt" to="198pt,7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1A503DB1" wp14:editId="66A201EA">
                <wp:simplePos x="0" y="0"/>
                <wp:positionH relativeFrom="column">
                  <wp:posOffset>0</wp:posOffset>
                </wp:positionH>
                <wp:positionV relativeFrom="page">
                  <wp:posOffset>8331200</wp:posOffset>
                </wp:positionV>
                <wp:extent cx="2514600" cy="0"/>
                <wp:effectExtent l="9525" t="9525" r="9525" b="9525"/>
                <wp:wrapNone/>
                <wp:docPr id="1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DD32F" id="Line 17" o:spid="_x0000_s1026" style="position:absolute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656pt" to="198pt,6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 wp14:anchorId="252EE6F0" wp14:editId="4C348E5C">
                <wp:simplePos x="0" y="0"/>
                <wp:positionH relativeFrom="column">
                  <wp:posOffset>8145780</wp:posOffset>
                </wp:positionH>
                <wp:positionV relativeFrom="page">
                  <wp:posOffset>633730</wp:posOffset>
                </wp:positionV>
                <wp:extent cx="1455420" cy="544195"/>
                <wp:effectExtent l="1905" t="0" r="0" b="0"/>
                <wp:wrapNone/>
                <wp:docPr id="1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544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A194469" w14:textId="4F1E9687" w:rsidR="00DF5A27" w:rsidRDefault="00DF5A27" w:rsidP="00DF5A27">
                            <w:pPr>
                              <w:widowControl w:val="0"/>
                              <w:spacing w:line="800" w:lineRule="exact"/>
                              <w:rPr>
                                <w:rFonts w:ascii="Arial" w:hAnsi="Arial" w:cs="Arial"/>
                                <w:b/>
                                <w:bCs/>
                                <w:color w:val="FFFFFE"/>
                                <w:w w:val="80"/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EE6F0" id="Text Box 22" o:spid="_x0000_s1033" type="#_x0000_t202" style="position:absolute;left:0;text-align:left;margin-left:641.4pt;margin-top:49.9pt;width:114.6pt;height:42.85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" filled="f" fillcolor="#fffffe" stroked="f" strokecolor="#212120" insetpen="t">
                <v:textbox inset="2.88pt,2.88pt,2.88pt,2.88pt">
                  <w:txbxContent>
                    <w:p w14:paraId="3A194469" w14:textId="4F1E9687" w:rsidR="00DF5A27" w:rsidRDefault="00DF5A27" w:rsidP="00DF5A27">
                      <w:pPr>
                        <w:widowControl w:val="0"/>
                        <w:spacing w:line="800" w:lineRule="exact"/>
                        <w:rPr>
                          <w:rFonts w:ascii="Arial" w:hAnsi="Arial" w:cs="Arial"/>
                          <w:b/>
                          <w:bCs/>
                          <w:color w:val="FFFFFE"/>
                          <w:w w:val="80"/>
                          <w:sz w:val="76"/>
                          <w:szCs w:val="7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1824" behindDoc="0" locked="0" layoutInCell="1" allowOverlap="1" wp14:anchorId="3CBEAAEB" wp14:editId="04FF349A">
                <wp:simplePos x="0" y="0"/>
                <wp:positionH relativeFrom="column">
                  <wp:posOffset>4545330</wp:posOffset>
                </wp:positionH>
                <wp:positionV relativeFrom="page">
                  <wp:posOffset>2110105</wp:posOffset>
                </wp:positionV>
                <wp:extent cx="3886200" cy="1714500"/>
                <wp:effectExtent l="1905" t="0" r="0" b="1270"/>
                <wp:wrapNone/>
                <wp:docPr id="2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E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439A42" w14:textId="3CB20B5B" w:rsidR="00DF5A27" w:rsidRDefault="00DF5A27" w:rsidP="00DF5A27">
                            <w:pPr>
                              <w:widowControl w:val="0"/>
                              <w:spacing w:line="2400" w:lineRule="exac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E"/>
                                <w:w w:val="80"/>
                                <w:sz w:val="236"/>
                                <w:szCs w:val="236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EAAEB" id="Text Box 25" o:spid="_x0000_s1034" type="#_x0000_t202" style="position:absolute;left:0;text-align:left;margin-left:357.9pt;margin-top:166.15pt;width:306pt;height:135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" filled="f" fillcolor="#fffffe" stroked="f" strokecolor="#212120" insetpen="t">
                <v:textbox inset="2.88pt,2.88pt,2.88pt,2.88pt">
                  <w:txbxContent>
                    <w:p w14:paraId="4E439A42" w14:textId="3CB20B5B" w:rsidR="00DF5A27" w:rsidRDefault="00DF5A27" w:rsidP="00DF5A27">
                      <w:pPr>
                        <w:widowControl w:val="0"/>
                        <w:spacing w:line="2400" w:lineRule="exac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E"/>
                          <w:w w:val="80"/>
                          <w:sz w:val="236"/>
                          <w:szCs w:val="23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3872" behindDoc="0" locked="0" layoutInCell="1" allowOverlap="1" wp14:anchorId="2675EA4B" wp14:editId="037AA1B1">
                <wp:simplePos x="0" y="0"/>
                <wp:positionH relativeFrom="column">
                  <wp:posOffset>0</wp:posOffset>
                </wp:positionH>
                <wp:positionV relativeFrom="page">
                  <wp:posOffset>3644900</wp:posOffset>
                </wp:positionV>
                <wp:extent cx="9601200" cy="0"/>
                <wp:effectExtent l="9525" t="9525" r="9525" b="9525"/>
                <wp:wrapNone/>
                <wp:docPr id="24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01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BB2850" id="Line 27" o:spid="_x0000_s1026" style="position:absolute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0,287pt" to="756pt,2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" strokecolor="#fffffe" strokeweight="1pt">
                <v:shadow color="#dcd6d4"/>
                <w10:wrap anchory="page"/>
              </v:line>
            </w:pict>
          </mc:Fallback>
        </mc:AlternateContent>
      </w:r>
      <w:r w:rsidR="00C541FD">
        <w:rPr>
          <w:noProof/>
          <w:color w:val="auto"/>
          <w:kern w:val="0"/>
          <w:sz w:val="24"/>
          <w:szCs w:val="24"/>
          <w:lang w:bidi="en-GB"/>
        </w:rPr>
        <mc:AlternateContent>
          <mc:Choice Requires="wps">
            <w:drawing>
              <wp:anchor distT="36576" distB="36576" distL="36576" distR="36576" simplePos="0" relativeHeight="251668992" behindDoc="0" locked="0" layoutInCell="1" allowOverlap="1" wp14:anchorId="3356618A" wp14:editId="6D88CEB1">
                <wp:simplePos x="0" y="0"/>
                <wp:positionH relativeFrom="column">
                  <wp:posOffset>2514600</wp:posOffset>
                </wp:positionH>
                <wp:positionV relativeFrom="page">
                  <wp:posOffset>3644900</wp:posOffset>
                </wp:positionV>
                <wp:extent cx="13970" cy="8915400"/>
                <wp:effectExtent l="9525" t="9525" r="14605" b="9525"/>
                <wp:wrapNone/>
                <wp:docPr id="145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70" cy="89154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FE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2830D" id="Line 148" o:spid="_x0000_s1026" style="position:absolute;z-index:2516689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" from="198pt,287pt" to="199.1pt,9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" strokecolor="#fffffe" strokeweight="1pt">
                <v:shadow color="#dcd6d4"/>
                <w10:wrap anchory="page"/>
              </v:line>
            </w:pict>
          </mc:Fallback>
        </mc:AlternateContent>
      </w:r>
    </w:p>
    <w:sectPr w:rsidR="004E644B" w:rsidSect="00C541FD">
      <w:pgSz w:w="15840" w:h="20160" w:code="283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CC15C" w14:textId="77777777" w:rsidR="006C348B" w:rsidRDefault="006C348B" w:rsidP="00CB5830">
      <w:r>
        <w:separator/>
      </w:r>
    </w:p>
  </w:endnote>
  <w:endnote w:type="continuationSeparator" w:id="0">
    <w:p w14:paraId="7B3B9F0E" w14:textId="77777777" w:rsidR="006C348B" w:rsidRDefault="006C348B" w:rsidP="00CB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EBC6" w14:textId="77777777" w:rsidR="006C348B" w:rsidRDefault="006C348B" w:rsidP="00CB5830">
      <w:r>
        <w:separator/>
      </w:r>
    </w:p>
  </w:footnote>
  <w:footnote w:type="continuationSeparator" w:id="0">
    <w:p w14:paraId="6A3F0508" w14:textId="77777777" w:rsidR="006C348B" w:rsidRDefault="006C348B" w:rsidP="00CB58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61FBA"/>
    <w:multiLevelType w:val="hybridMultilevel"/>
    <w:tmpl w:val="D3A4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DCA"/>
    <w:rsid w:val="000413F9"/>
    <w:rsid w:val="00194B32"/>
    <w:rsid w:val="00366485"/>
    <w:rsid w:val="003D4BDC"/>
    <w:rsid w:val="003E152A"/>
    <w:rsid w:val="00455DCA"/>
    <w:rsid w:val="004A3E64"/>
    <w:rsid w:val="004A7E7C"/>
    <w:rsid w:val="004E54B2"/>
    <w:rsid w:val="004E644B"/>
    <w:rsid w:val="0051359A"/>
    <w:rsid w:val="005E5FEB"/>
    <w:rsid w:val="00684063"/>
    <w:rsid w:val="006A7C80"/>
    <w:rsid w:val="006C348B"/>
    <w:rsid w:val="007B46E6"/>
    <w:rsid w:val="00A15F7F"/>
    <w:rsid w:val="00AB1E0F"/>
    <w:rsid w:val="00B50985"/>
    <w:rsid w:val="00BC02A8"/>
    <w:rsid w:val="00C541FD"/>
    <w:rsid w:val="00C70AF9"/>
    <w:rsid w:val="00C83B03"/>
    <w:rsid w:val="00CB5830"/>
    <w:rsid w:val="00CF6B70"/>
    <w:rsid w:val="00D03F14"/>
    <w:rsid w:val="00DB19FF"/>
    <w:rsid w:val="00DF5A27"/>
    <w:rsid w:val="00E95750"/>
    <w:rsid w:val="00FA3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863E1E"/>
  <w15:chartTrackingRefBased/>
  <w15:docId w15:val="{CF720460-B0D8-47CD-9586-3627BEE0A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A27"/>
    <w:rPr>
      <w:rFonts w:ascii="Times New Roman" w:eastAsia="Times New Roman" w:hAnsi="Times New Roman"/>
      <w:color w:val="212120"/>
      <w:kern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8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5830"/>
    <w:rPr>
      <w:rFonts w:ascii="Times New Roman" w:eastAsia="Times New Roman" w:hAnsi="Times New Roman"/>
      <w:color w:val="212120"/>
      <w:kern w:val="28"/>
    </w:rPr>
  </w:style>
  <w:style w:type="paragraph" w:styleId="Footer">
    <w:name w:val="footer"/>
    <w:basedOn w:val="Normal"/>
    <w:link w:val="FooterChar"/>
    <w:uiPriority w:val="99"/>
    <w:unhideWhenUsed/>
    <w:rsid w:val="00CB58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5830"/>
    <w:rPr>
      <w:rFonts w:ascii="Times New Roman" w:eastAsia="Times New Roman" w:hAnsi="Times New Roman"/>
      <w:color w:val="212120"/>
      <w:kern w:val="28"/>
    </w:rPr>
  </w:style>
  <w:style w:type="paragraph" w:styleId="Quote">
    <w:name w:val="Quote"/>
    <w:basedOn w:val="BodyText"/>
    <w:next w:val="Normal"/>
    <w:link w:val="QuoteChar"/>
    <w:uiPriority w:val="29"/>
    <w:qFormat/>
    <w:rsid w:val="00455DCA"/>
    <w:pPr>
      <w:widowControl w:val="0"/>
      <w:autoSpaceDE w:val="0"/>
      <w:autoSpaceDN w:val="0"/>
      <w:spacing w:after="0" w:line="223" w:lineRule="auto"/>
      <w:ind w:left="114" w:right="91" w:hanging="1"/>
      <w:jc w:val="center"/>
    </w:pPr>
    <w:rPr>
      <w:rFonts w:ascii="Arial" w:eastAsia="Arial" w:hAnsi="Arial" w:cs="Arial"/>
      <w:b/>
      <w:i/>
      <w:color w:val="44546A" w:themeColor="text2"/>
      <w:spacing w:val="4"/>
      <w:kern w:val="0"/>
      <w:sz w:val="36"/>
      <w:szCs w:val="22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455DCA"/>
    <w:rPr>
      <w:rFonts w:ascii="Arial" w:eastAsia="Arial" w:hAnsi="Arial" w:cs="Arial"/>
      <w:b/>
      <w:i/>
      <w:color w:val="44546A" w:themeColor="text2"/>
      <w:spacing w:val="4"/>
      <w:sz w:val="36"/>
      <w:szCs w:val="22"/>
      <w:lang w:bidi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55DC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5DCA"/>
    <w:rPr>
      <w:rFonts w:ascii="Times New Roman" w:eastAsia="Times New Roman" w:hAnsi="Times New Roman"/>
      <w:color w:val="212120"/>
      <w:kern w:val="28"/>
      <w:lang w:val="en-GB"/>
    </w:rPr>
  </w:style>
  <w:style w:type="paragraph" w:styleId="ListParagraph">
    <w:name w:val="List Paragraph"/>
    <w:basedOn w:val="Normal"/>
    <w:uiPriority w:val="34"/>
    <w:qFormat/>
    <w:rsid w:val="0068406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E95750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9575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quon_equium\AppData\Roaming\Microsoft\Templates\Property%20poster%20(vertical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48E46-A887-4124-904F-4CCD438CD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Property poster (vertical)</Template>
  <TotalTime>97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Quon</dc:creator>
  <cp:keywords/>
  <dc:description/>
  <cp:lastModifiedBy>Danny</cp:lastModifiedBy>
  <cp:revision>3</cp:revision>
  <dcterms:created xsi:type="dcterms:W3CDTF">2026-06-11T02:42:00Z</dcterms:created>
  <dcterms:modified xsi:type="dcterms:W3CDTF">2026-06-11T04:12:00Z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0x0101005F02E0EF7D44C04B9FA644DBFF45FF6A</vt:lpwstr>
  </property>
</Properties>
</file>